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242"/>
      </w:tblGrid>
      <w:tr w:rsidR="008C44A4" w:rsidTr="008C44A4">
        <w:tc>
          <w:tcPr>
            <w:tcW w:w="9242" w:type="dxa"/>
          </w:tcPr>
          <w:p w:rsidR="008C44A4" w:rsidRPr="008C44A4" w:rsidRDefault="008C44A4">
            <w:pPr>
              <w:rPr>
                <w:rFonts w:ascii="Comic Sans MS" w:hAnsi="Comic Sans MS"/>
                <w:sz w:val="28"/>
                <w:szCs w:val="28"/>
              </w:rPr>
            </w:pPr>
            <w:r w:rsidRPr="008C44A4">
              <w:rPr>
                <w:rFonts w:ascii="Comic Sans MS" w:hAnsi="Comic Sans MS"/>
                <w:sz w:val="28"/>
                <w:szCs w:val="28"/>
                <w:highlight w:val="green"/>
              </w:rPr>
              <w:t>Areas  of Grammar</w:t>
            </w:r>
            <w:r w:rsidRPr="008C44A4">
              <w:rPr>
                <w:rFonts w:ascii="Comic Sans MS" w:hAnsi="Comic Sans MS"/>
                <w:sz w:val="28"/>
                <w:szCs w:val="28"/>
              </w:rPr>
              <w:t xml:space="preserve">  </w:t>
            </w:r>
          </w:p>
        </w:tc>
      </w:tr>
      <w:tr w:rsidR="008C44A4" w:rsidTr="008C44A4">
        <w:tc>
          <w:tcPr>
            <w:tcW w:w="9242" w:type="dxa"/>
          </w:tcPr>
          <w:p w:rsidR="008C44A4" w:rsidRDefault="008C3B06" w:rsidP="008C3B0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Capital letters</w:t>
            </w:r>
          </w:p>
          <w:p w:rsidR="008C3B06" w:rsidRDefault="008C3B06" w:rsidP="008C3B0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Full stops</w:t>
            </w:r>
          </w:p>
          <w:p w:rsidR="008C3B06" w:rsidRDefault="008C3B06" w:rsidP="008C3B0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Demarcate sentences</w:t>
            </w:r>
          </w:p>
          <w:p w:rsidR="008C3B06" w:rsidRDefault="008C3B06" w:rsidP="008C3B0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Capital letter for pronoun I</w:t>
            </w:r>
          </w:p>
          <w:p w:rsidR="008C3B06" w:rsidRDefault="008C3B06" w:rsidP="008C3B0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Alphabet work</w:t>
            </w:r>
          </w:p>
          <w:p w:rsidR="008C3B06" w:rsidRDefault="008C3B06" w:rsidP="008C3B0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Jumbled words</w:t>
            </w:r>
          </w:p>
          <w:p w:rsidR="008C3B06" w:rsidRDefault="008C3B06" w:rsidP="008C3B0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Awareness of vowels and consonants</w:t>
            </w:r>
          </w:p>
          <w:p w:rsidR="008C3B06" w:rsidRDefault="008C3B06" w:rsidP="008C3B0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Basic nouns</w:t>
            </w:r>
          </w:p>
          <w:p w:rsidR="008C3B06" w:rsidRDefault="008C3B06" w:rsidP="008C3B0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Basic verbs</w:t>
            </w:r>
          </w:p>
          <w:p w:rsidR="008C3B06" w:rsidRDefault="008C3B06" w:rsidP="008C3B0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Basic adjectives</w:t>
            </w:r>
          </w:p>
          <w:p w:rsidR="008C3B06" w:rsidRDefault="008C3B06" w:rsidP="008C3B0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Simple opposites</w:t>
            </w:r>
          </w:p>
          <w:p w:rsidR="008C3B06" w:rsidRPr="008C3B06" w:rsidRDefault="008C3B06" w:rsidP="008C3B06">
            <w:pPr>
              <w:pStyle w:val="ListParagraph"/>
              <w:numPr>
                <w:ilvl w:val="0"/>
                <w:numId w:val="1"/>
              </w:num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Rhyme </w:t>
            </w:r>
            <w:bookmarkStart w:id="0" w:name="_GoBack"/>
            <w:bookmarkEnd w:id="0"/>
          </w:p>
          <w:p w:rsidR="008C44A4" w:rsidRDefault="008C44A4"/>
        </w:tc>
      </w:tr>
    </w:tbl>
    <w:p w:rsidR="00E823C7" w:rsidRDefault="00E823C7"/>
    <w:sectPr w:rsidR="00E823C7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4A4" w:rsidRDefault="008C44A4" w:rsidP="008C44A4">
      <w:pPr>
        <w:spacing w:after="0" w:line="240" w:lineRule="auto"/>
      </w:pPr>
      <w:r>
        <w:separator/>
      </w:r>
    </w:p>
  </w:endnote>
  <w:endnote w:type="continuationSeparator" w:id="0">
    <w:p w:rsidR="008C44A4" w:rsidRDefault="008C44A4" w:rsidP="008C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4A4" w:rsidRDefault="008C44A4" w:rsidP="008C44A4">
      <w:pPr>
        <w:spacing w:after="0" w:line="240" w:lineRule="auto"/>
      </w:pPr>
      <w:r>
        <w:separator/>
      </w:r>
    </w:p>
  </w:footnote>
  <w:footnote w:type="continuationSeparator" w:id="0">
    <w:p w:rsidR="008C44A4" w:rsidRDefault="008C44A4" w:rsidP="008C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C44A4" w:rsidRPr="008C44A4" w:rsidRDefault="008C44A4">
    <w:pPr>
      <w:pStyle w:val="Header"/>
      <w:rPr>
        <w:rFonts w:ascii="Comic Sans MS" w:hAnsi="Comic Sans MS"/>
      </w:rPr>
    </w:pPr>
    <w:r w:rsidRPr="008C44A4">
      <w:rPr>
        <w:rFonts w:ascii="Comic Sans MS" w:hAnsi="Comic Sans MS"/>
      </w:rPr>
      <w:t>Literacy Grammar Overview</w:t>
    </w:r>
    <w:r w:rsidR="00A67389">
      <w:rPr>
        <w:rFonts w:ascii="Comic Sans MS" w:hAnsi="Comic Sans MS"/>
      </w:rPr>
      <w:t xml:space="preserve"> P.2</w:t>
    </w:r>
  </w:p>
  <w:p w:rsidR="008C44A4" w:rsidRDefault="008C44A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E07D18"/>
    <w:multiLevelType w:val="hybridMultilevel"/>
    <w:tmpl w:val="A0B253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44A4"/>
    <w:rsid w:val="008C3B06"/>
    <w:rsid w:val="008C44A4"/>
    <w:rsid w:val="00A67389"/>
    <w:rsid w:val="00E82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44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4A4"/>
  </w:style>
  <w:style w:type="paragraph" w:styleId="Footer">
    <w:name w:val="footer"/>
    <w:basedOn w:val="Normal"/>
    <w:link w:val="Foot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4A4"/>
  </w:style>
  <w:style w:type="paragraph" w:styleId="BalloonText">
    <w:name w:val="Balloon Text"/>
    <w:basedOn w:val="Normal"/>
    <w:link w:val="BalloonTextChar"/>
    <w:uiPriority w:val="99"/>
    <w:semiHidden/>
    <w:unhideWhenUsed/>
    <w:rsid w:val="008C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4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3B0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C44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C44A4"/>
  </w:style>
  <w:style w:type="paragraph" w:styleId="Footer">
    <w:name w:val="footer"/>
    <w:basedOn w:val="Normal"/>
    <w:link w:val="FooterChar"/>
    <w:uiPriority w:val="99"/>
    <w:unhideWhenUsed/>
    <w:rsid w:val="008C44A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C44A4"/>
  </w:style>
  <w:style w:type="paragraph" w:styleId="BalloonText">
    <w:name w:val="Balloon Text"/>
    <w:basedOn w:val="Normal"/>
    <w:link w:val="BalloonTextChar"/>
    <w:uiPriority w:val="99"/>
    <w:semiHidden/>
    <w:unhideWhenUsed/>
    <w:rsid w:val="008C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44A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3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8317A4E7</Template>
  <TotalTime>3</TotalTime>
  <Pages>1</Pages>
  <Words>34</Words>
  <Characters>194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McCann</dc:creator>
  <cp:lastModifiedBy>C McCann</cp:lastModifiedBy>
  <cp:revision>3</cp:revision>
  <dcterms:created xsi:type="dcterms:W3CDTF">2014-09-30T12:00:00Z</dcterms:created>
  <dcterms:modified xsi:type="dcterms:W3CDTF">2014-09-30T14:20:00Z</dcterms:modified>
</cp:coreProperties>
</file>