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C44A4" w:rsidTr="008C44A4">
        <w:tc>
          <w:tcPr>
            <w:tcW w:w="9242" w:type="dxa"/>
          </w:tcPr>
          <w:p w:rsidR="008C44A4" w:rsidRPr="008C44A4" w:rsidRDefault="008C44A4">
            <w:pPr>
              <w:rPr>
                <w:rFonts w:ascii="Comic Sans MS" w:hAnsi="Comic Sans MS"/>
                <w:sz w:val="28"/>
                <w:szCs w:val="28"/>
              </w:rPr>
            </w:pPr>
            <w:r w:rsidRPr="008C44A4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8C44A4">
              <w:rPr>
                <w:rFonts w:ascii="Comic Sans MS" w:hAnsi="Comic Sans MS"/>
                <w:sz w:val="28"/>
                <w:szCs w:val="28"/>
              </w:rPr>
              <w:t xml:space="preserve">  </w:t>
            </w:r>
            <w:bookmarkStart w:id="0" w:name="_GoBack"/>
            <w:bookmarkEnd w:id="0"/>
          </w:p>
        </w:tc>
      </w:tr>
      <w:tr w:rsidR="008C44A4" w:rsidTr="008C44A4">
        <w:tc>
          <w:tcPr>
            <w:tcW w:w="9242" w:type="dxa"/>
          </w:tcPr>
          <w:p w:rsidR="008C44A4" w:rsidRDefault="008C44A4"/>
          <w:p w:rsidR="008C44A4" w:rsidRPr="003008B7" w:rsidRDefault="000F42F7" w:rsidP="000F42F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Capital letters</w:t>
            </w:r>
          </w:p>
          <w:p w:rsidR="003008B7" w:rsidRPr="003008B7" w:rsidRDefault="000F42F7" w:rsidP="003008B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Full stops</w:t>
            </w:r>
          </w:p>
          <w:p w:rsidR="000F42F7" w:rsidRPr="003008B7" w:rsidRDefault="000F42F7" w:rsidP="000F42F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 xml:space="preserve">Alphabet work </w:t>
            </w:r>
          </w:p>
          <w:p w:rsidR="000F42F7" w:rsidRPr="003008B7" w:rsidRDefault="000F42F7" w:rsidP="000F42F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Alphabetical order – first letter only</w:t>
            </w:r>
          </w:p>
          <w:p w:rsidR="000F42F7" w:rsidRPr="003008B7" w:rsidRDefault="000F42F7" w:rsidP="000F42F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 xml:space="preserve">Begin to use a dictionary 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C</w:t>
            </w:r>
            <w:r w:rsidR="000F42F7" w:rsidRPr="003008B7">
              <w:rPr>
                <w:rFonts w:ascii="Comic Sans MS" w:hAnsi="Comic Sans MS"/>
                <w:sz w:val="28"/>
                <w:szCs w:val="28"/>
              </w:rPr>
              <w:t>ommas</w:t>
            </w:r>
            <w:r w:rsidRPr="003008B7">
              <w:rPr>
                <w:rFonts w:ascii="Comic Sans MS" w:hAnsi="Comic Sans MS"/>
                <w:sz w:val="28"/>
                <w:szCs w:val="28"/>
              </w:rPr>
              <w:t xml:space="preserve"> in lists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Question marks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Rhyme and rhyming word families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 xml:space="preserve">Nouns 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Basic awareness of common and proper nouns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 xml:space="preserve">Vowels and consonants – the use of a and an 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Awareness of vowel or vowel sound in every word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Verbs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 xml:space="preserve">Past and present tenses – adding </w:t>
            </w:r>
            <w:proofErr w:type="spellStart"/>
            <w:r w:rsidRPr="003008B7">
              <w:rPr>
                <w:rFonts w:ascii="Comic Sans MS" w:hAnsi="Comic Sans MS"/>
                <w:sz w:val="28"/>
                <w:szCs w:val="28"/>
              </w:rPr>
              <w:t>ed</w:t>
            </w:r>
            <w:proofErr w:type="spellEnd"/>
            <w:r w:rsidRPr="003008B7">
              <w:rPr>
                <w:rFonts w:ascii="Comic Sans MS" w:hAnsi="Comic Sans MS"/>
                <w:sz w:val="28"/>
                <w:szCs w:val="28"/>
              </w:rPr>
              <w:t xml:space="preserve"> and </w:t>
            </w:r>
            <w:proofErr w:type="spellStart"/>
            <w:r w:rsidRPr="003008B7">
              <w:rPr>
                <w:rFonts w:ascii="Comic Sans MS" w:hAnsi="Comic Sans MS"/>
                <w:sz w:val="28"/>
                <w:szCs w:val="28"/>
              </w:rPr>
              <w:t>ing</w:t>
            </w:r>
            <w:proofErr w:type="spellEnd"/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Basic adjectives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Simple compound words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Plurals adding 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Conjunction – use of and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Opposites</w:t>
            </w:r>
          </w:p>
          <w:p w:rsidR="003008B7" w:rsidRPr="003008B7" w:rsidRDefault="003008B7" w:rsidP="003008B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>Awareness of speech marks</w:t>
            </w:r>
          </w:p>
          <w:p w:rsidR="003008B7" w:rsidRPr="003008B7" w:rsidRDefault="003008B7" w:rsidP="003008B7">
            <w:pPr>
              <w:pStyle w:val="ListParagraph"/>
              <w:rPr>
                <w:sz w:val="28"/>
                <w:szCs w:val="28"/>
              </w:rPr>
            </w:pPr>
          </w:p>
          <w:p w:rsidR="003008B7" w:rsidRPr="003008B7" w:rsidRDefault="003008B7" w:rsidP="003008B7">
            <w:pPr>
              <w:pStyle w:val="ListParagraph"/>
              <w:rPr>
                <w:rFonts w:ascii="Comic Sans MS" w:hAnsi="Comic Sans MS"/>
              </w:rPr>
            </w:pPr>
            <w:r w:rsidRPr="003008B7">
              <w:rPr>
                <w:rFonts w:ascii="Comic Sans MS" w:hAnsi="Comic Sans MS"/>
                <w:sz w:val="28"/>
                <w:szCs w:val="28"/>
              </w:rPr>
              <w:t xml:space="preserve">REVISE  SET  2  SOUNDS  and   COVER  SET  THREE   SOUNDS </w:t>
            </w:r>
          </w:p>
        </w:tc>
      </w:tr>
    </w:tbl>
    <w:p w:rsidR="00E823C7" w:rsidRDefault="00E823C7"/>
    <w:sectPr w:rsidR="00E823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4A4" w:rsidRDefault="008C44A4" w:rsidP="008C44A4">
      <w:pPr>
        <w:spacing w:after="0" w:line="240" w:lineRule="auto"/>
      </w:pPr>
      <w:r>
        <w:separator/>
      </w:r>
    </w:p>
  </w:endnote>
  <w:end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4A4" w:rsidRDefault="008C44A4" w:rsidP="008C44A4">
      <w:pPr>
        <w:spacing w:after="0" w:line="240" w:lineRule="auto"/>
      </w:pPr>
      <w:r>
        <w:separator/>
      </w:r>
    </w:p>
  </w:footnote>
  <w:foot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A4" w:rsidRPr="008C44A4" w:rsidRDefault="008C44A4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 w:rsidR="00DD5134">
      <w:rPr>
        <w:rFonts w:ascii="Comic Sans MS" w:hAnsi="Comic Sans MS"/>
      </w:rPr>
      <w:t xml:space="preserve"> P.3</w:t>
    </w:r>
  </w:p>
  <w:p w:rsidR="008C44A4" w:rsidRDefault="008C44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7311E"/>
    <w:multiLevelType w:val="hybridMultilevel"/>
    <w:tmpl w:val="22C4F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A4"/>
    <w:rsid w:val="000F42F7"/>
    <w:rsid w:val="003008B7"/>
    <w:rsid w:val="008C44A4"/>
    <w:rsid w:val="00A67389"/>
    <w:rsid w:val="00DD5134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42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4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8317A4E7</Template>
  <TotalTime>9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McCann</cp:lastModifiedBy>
  <cp:revision>4</cp:revision>
  <cp:lastPrinted>2014-09-30T14:17:00Z</cp:lastPrinted>
  <dcterms:created xsi:type="dcterms:W3CDTF">2014-09-30T12:01:00Z</dcterms:created>
  <dcterms:modified xsi:type="dcterms:W3CDTF">2014-09-30T14:17:00Z</dcterms:modified>
</cp:coreProperties>
</file>