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C44A4" w:rsidTr="008C44A4">
        <w:tc>
          <w:tcPr>
            <w:tcW w:w="9242" w:type="dxa"/>
          </w:tcPr>
          <w:p w:rsidR="008C44A4" w:rsidRPr="008C44A4" w:rsidRDefault="008C44A4">
            <w:pPr>
              <w:rPr>
                <w:rFonts w:ascii="Comic Sans MS" w:hAnsi="Comic Sans MS"/>
                <w:sz w:val="28"/>
                <w:szCs w:val="28"/>
              </w:rPr>
            </w:pPr>
            <w:r w:rsidRPr="008C44A4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8C44A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8C44A4" w:rsidTr="008C44A4">
        <w:tc>
          <w:tcPr>
            <w:tcW w:w="9242" w:type="dxa"/>
          </w:tcPr>
          <w:p w:rsidR="008C44A4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Revised capital letters, full stops, commas and question marks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Alphabetical Order –</w:t>
            </w:r>
            <w:r w:rsidR="004F0044" w:rsidRPr="004F0044">
              <w:rPr>
                <w:rFonts w:ascii="Comic Sans MS" w:hAnsi="Comic Sans MS"/>
                <w:sz w:val="28"/>
                <w:szCs w:val="28"/>
              </w:rPr>
              <w:t xml:space="preserve"> first and second </w:t>
            </w:r>
            <w:r w:rsidRPr="004F0044">
              <w:rPr>
                <w:rFonts w:ascii="Comic Sans MS" w:hAnsi="Comic Sans MS"/>
                <w:sz w:val="28"/>
                <w:szCs w:val="28"/>
              </w:rPr>
              <w:t>letters.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Dictionary Skills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Basic Speech Marks – Spoken language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Contra</w:t>
            </w:r>
            <w:bookmarkStart w:id="0" w:name="_GoBack"/>
            <w:bookmarkEnd w:id="0"/>
            <w:r w:rsidRPr="004F0044">
              <w:rPr>
                <w:rFonts w:ascii="Comic Sans MS" w:hAnsi="Comic Sans MS"/>
                <w:sz w:val="28"/>
                <w:szCs w:val="28"/>
              </w:rPr>
              <w:t xml:space="preserve">ctions – focusing on ‘not’ words </w:t>
            </w:r>
            <w:proofErr w:type="spellStart"/>
            <w:r w:rsidRPr="004F0044">
              <w:rPr>
                <w:rFonts w:ascii="Comic Sans MS" w:hAnsi="Comic Sans MS"/>
                <w:sz w:val="28"/>
                <w:szCs w:val="28"/>
              </w:rPr>
              <w:t>eg</w:t>
            </w:r>
            <w:proofErr w:type="spellEnd"/>
            <w:r w:rsidRPr="004F0044">
              <w:rPr>
                <w:rFonts w:ascii="Comic Sans MS" w:hAnsi="Comic Sans MS"/>
                <w:sz w:val="28"/>
                <w:szCs w:val="28"/>
              </w:rPr>
              <w:t>. did not = didn’t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Common and Proper Nouns – First names,  Surnames, Pet’s Names, Days of the week, Months of the Year and Places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Vowels using ‘a’ or ‘an’ before a noun.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Pronouns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Compound Words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Plurals – adding ‘s’ and ‘</w:t>
            </w:r>
            <w:proofErr w:type="spellStart"/>
            <w:r w:rsidRPr="004F0044">
              <w:rPr>
                <w:rFonts w:ascii="Comic Sans MS" w:hAnsi="Comic Sans MS"/>
                <w:sz w:val="28"/>
                <w:szCs w:val="28"/>
              </w:rPr>
              <w:t>es</w:t>
            </w:r>
            <w:proofErr w:type="spellEnd"/>
            <w:r w:rsidRPr="004F0044">
              <w:rPr>
                <w:rFonts w:ascii="Comic Sans MS" w:hAnsi="Comic Sans MS"/>
                <w:sz w:val="28"/>
                <w:szCs w:val="28"/>
              </w:rPr>
              <w:t>’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Basic possessive nouns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Verbs – past tense and present tense verbs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Adjectives</w:t>
            </w:r>
          </w:p>
          <w:p w:rsidR="00195390" w:rsidRPr="004F0044" w:rsidRDefault="00195390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Conjunctions – using ‘and’ and ‘but’</w:t>
            </w:r>
          </w:p>
          <w:p w:rsidR="00195390" w:rsidRPr="004F0044" w:rsidRDefault="004F0044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Prepositions</w:t>
            </w:r>
          </w:p>
          <w:p w:rsidR="004F0044" w:rsidRPr="004F0044" w:rsidRDefault="004F0044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Opposites</w:t>
            </w:r>
          </w:p>
          <w:p w:rsidR="004F0044" w:rsidRPr="004F0044" w:rsidRDefault="004F0044" w:rsidP="004F00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4F0044">
              <w:rPr>
                <w:rFonts w:ascii="Comic Sans MS" w:hAnsi="Comic Sans MS"/>
                <w:sz w:val="28"/>
                <w:szCs w:val="28"/>
              </w:rPr>
              <w:t>Similars</w:t>
            </w:r>
            <w:proofErr w:type="spellEnd"/>
            <w:r w:rsidRPr="004F0044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4F0044" w:rsidRPr="004F0044" w:rsidRDefault="004F0044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Homophones</w:t>
            </w:r>
          </w:p>
          <w:p w:rsidR="004F0044" w:rsidRPr="004F0044" w:rsidRDefault="004F0044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Abbreviations</w:t>
            </w:r>
          </w:p>
          <w:p w:rsidR="004F0044" w:rsidRPr="004F0044" w:rsidRDefault="004F0044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Occupations</w:t>
            </w:r>
          </w:p>
          <w:p w:rsidR="004F0044" w:rsidRPr="004F0044" w:rsidRDefault="004F0044" w:rsidP="0019539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>Rhymes</w:t>
            </w:r>
          </w:p>
          <w:p w:rsidR="004F0044" w:rsidRPr="004F0044" w:rsidRDefault="004F0044" w:rsidP="004F004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044" w:rsidRPr="004F0044" w:rsidRDefault="004F0044" w:rsidP="004F0044">
            <w:pPr>
              <w:rPr>
                <w:rFonts w:ascii="Comic Sans MS" w:hAnsi="Comic Sans MS"/>
                <w:sz w:val="28"/>
                <w:szCs w:val="28"/>
              </w:rPr>
            </w:pPr>
            <w:r w:rsidRPr="004F0044">
              <w:rPr>
                <w:rFonts w:ascii="Comic Sans MS" w:hAnsi="Comic Sans MS"/>
                <w:sz w:val="28"/>
                <w:szCs w:val="28"/>
              </w:rPr>
              <w:t xml:space="preserve">          Revise Set 1</w:t>
            </w:r>
            <w:proofErr w:type="gramStart"/>
            <w:r w:rsidRPr="004F0044">
              <w:rPr>
                <w:rFonts w:ascii="Comic Sans MS" w:hAnsi="Comic Sans MS"/>
                <w:sz w:val="28"/>
                <w:szCs w:val="28"/>
              </w:rPr>
              <w:t>,2</w:t>
            </w:r>
            <w:proofErr w:type="gramEnd"/>
            <w:r w:rsidRPr="004F0044">
              <w:rPr>
                <w:rFonts w:ascii="Comic Sans MS" w:hAnsi="Comic Sans MS"/>
                <w:sz w:val="28"/>
                <w:szCs w:val="28"/>
              </w:rPr>
              <w:t xml:space="preserve"> and 3 speed sounds.</w:t>
            </w:r>
          </w:p>
          <w:p w:rsidR="008C44A4" w:rsidRPr="00951A8B" w:rsidRDefault="008C44A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E823C7" w:rsidRDefault="00E823C7"/>
    <w:sectPr w:rsidR="00E823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390" w:rsidRDefault="00195390" w:rsidP="008C44A4">
      <w:pPr>
        <w:spacing w:after="0" w:line="240" w:lineRule="auto"/>
      </w:pPr>
      <w:r>
        <w:separator/>
      </w:r>
    </w:p>
  </w:endnote>
  <w:endnote w:type="continuationSeparator" w:id="0">
    <w:p w:rsidR="00195390" w:rsidRDefault="00195390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390" w:rsidRDefault="00195390" w:rsidP="008C44A4">
      <w:pPr>
        <w:spacing w:after="0" w:line="240" w:lineRule="auto"/>
      </w:pPr>
      <w:r>
        <w:separator/>
      </w:r>
    </w:p>
  </w:footnote>
  <w:footnote w:type="continuationSeparator" w:id="0">
    <w:p w:rsidR="00195390" w:rsidRDefault="00195390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390" w:rsidRPr="008C44A4" w:rsidRDefault="00195390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>
      <w:rPr>
        <w:rFonts w:ascii="Comic Sans MS" w:hAnsi="Comic Sans MS"/>
      </w:rPr>
      <w:t xml:space="preserve"> P.4</w:t>
    </w:r>
  </w:p>
  <w:p w:rsidR="00195390" w:rsidRDefault="001953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B99"/>
    <w:multiLevelType w:val="hybridMultilevel"/>
    <w:tmpl w:val="F5D22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A4"/>
    <w:rsid w:val="00195390"/>
    <w:rsid w:val="003A051F"/>
    <w:rsid w:val="004F0044"/>
    <w:rsid w:val="008C44A4"/>
    <w:rsid w:val="00951A8B"/>
    <w:rsid w:val="00A67389"/>
    <w:rsid w:val="00DD5134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5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5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9259F8A0</Template>
  <TotalTime>83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S McCann</cp:lastModifiedBy>
  <cp:revision>4</cp:revision>
  <dcterms:created xsi:type="dcterms:W3CDTF">2014-09-30T12:01:00Z</dcterms:created>
  <dcterms:modified xsi:type="dcterms:W3CDTF">2014-10-15T15:20:00Z</dcterms:modified>
</cp:coreProperties>
</file>