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6A71C9" w:rsidRPr="00215808" w:rsidTr="00215808">
        <w:tc>
          <w:tcPr>
            <w:tcW w:w="9242" w:type="dxa"/>
          </w:tcPr>
          <w:p w:rsidR="006A71C9" w:rsidRPr="00215808" w:rsidRDefault="006A71C9" w:rsidP="0021580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 w:rsidRPr="00215808">
              <w:rPr>
                <w:rFonts w:ascii="Comic Sans MS" w:hAnsi="Comic Sans MS"/>
                <w:sz w:val="28"/>
                <w:szCs w:val="28"/>
                <w:highlight w:val="green"/>
              </w:rPr>
              <w:t>Areas  of Grammar</w:t>
            </w:r>
            <w:r w:rsidRPr="00215808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</w:tr>
      <w:tr w:rsidR="006A71C9" w:rsidRPr="00215808" w:rsidTr="00215808">
        <w:tc>
          <w:tcPr>
            <w:tcW w:w="9242" w:type="dxa"/>
          </w:tcPr>
          <w:p w:rsidR="006A71C9" w:rsidRDefault="006A71C9" w:rsidP="00215808">
            <w:pPr>
              <w:spacing w:after="0" w:line="240" w:lineRule="auto"/>
            </w:pPr>
          </w:p>
          <w:p w:rsidR="006A71C9" w:rsidRDefault="006A71C9" w:rsidP="00215808">
            <w:pPr>
              <w:spacing w:after="0" w:line="240" w:lineRule="auto"/>
            </w:pPr>
            <w:r w:rsidRPr="00EB0F83">
              <w:rPr>
                <w:highlight w:val="magenta"/>
              </w:rPr>
              <w:t>We use Junior English Book 2</w:t>
            </w:r>
            <w:r>
              <w:t xml:space="preserve"> </w:t>
            </w:r>
          </w:p>
          <w:p w:rsidR="006A71C9" w:rsidRPr="00215808" w:rsidRDefault="006A71C9" w:rsidP="00215808">
            <w:pPr>
              <w:spacing w:after="0" w:line="240" w:lineRule="auto"/>
            </w:pP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Punctuation – capital letters, full stops, commas, question marks, apostrophes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Alphabetical order – 3</w:t>
            </w:r>
            <w:r w:rsidRPr="00F86B54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letter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Contractions – n’t words, ‘ll words, ‘s words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Speech marks – Direct speech -spoken words and associated punctuation – capitals, commas, full stops, question marks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Common and proper nouns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Collective nouns – basic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Compound nouns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Plurals- revise endings with s and es. Introduce ending with ies and ves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Gender nouns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Possessive nouns – singular nouns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Pronouns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Verbs – past and present(doubling the last letter, adding ed or ing and adding ied or ies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Adjectives – comparing adjectives –er and –est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Conjunctions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Opposites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Synonyms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Homophones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Similes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Abbreviations</w:t>
            </w:r>
          </w:p>
          <w:p w:rsidR="006A71C9" w:rsidRDefault="006A71C9" w:rsidP="00F86B54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Occupations</w:t>
            </w:r>
          </w:p>
          <w:p w:rsidR="006A71C9" w:rsidRPr="00215808" w:rsidRDefault="006A71C9" w:rsidP="00EB0F83">
            <w:pPr>
              <w:spacing w:after="0" w:line="240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A71C9" w:rsidRDefault="006A71C9"/>
    <w:sectPr w:rsidR="006A71C9" w:rsidSect="006827E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1C9" w:rsidRDefault="006A71C9" w:rsidP="008C44A4">
      <w:pPr>
        <w:spacing w:after="0" w:line="240" w:lineRule="auto"/>
      </w:pPr>
      <w:r>
        <w:separator/>
      </w:r>
    </w:p>
  </w:endnote>
  <w:endnote w:type="continuationSeparator" w:id="0">
    <w:p w:rsidR="006A71C9" w:rsidRDefault="006A71C9" w:rsidP="008C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1C9" w:rsidRDefault="006A71C9" w:rsidP="008C44A4">
      <w:pPr>
        <w:spacing w:after="0" w:line="240" w:lineRule="auto"/>
      </w:pPr>
      <w:r>
        <w:separator/>
      </w:r>
    </w:p>
  </w:footnote>
  <w:footnote w:type="continuationSeparator" w:id="0">
    <w:p w:rsidR="006A71C9" w:rsidRDefault="006A71C9" w:rsidP="008C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1C9" w:rsidRPr="008C44A4" w:rsidRDefault="006A71C9">
    <w:pPr>
      <w:pStyle w:val="Header"/>
      <w:rPr>
        <w:rFonts w:ascii="Comic Sans MS" w:hAnsi="Comic Sans MS"/>
      </w:rPr>
    </w:pPr>
    <w:r w:rsidRPr="008C44A4">
      <w:rPr>
        <w:rFonts w:ascii="Comic Sans MS" w:hAnsi="Comic Sans MS"/>
      </w:rPr>
      <w:t>Literacy Grammar Overview</w:t>
    </w:r>
    <w:r>
      <w:rPr>
        <w:rFonts w:ascii="Comic Sans MS" w:hAnsi="Comic Sans MS"/>
      </w:rPr>
      <w:t xml:space="preserve"> P.5</w:t>
    </w:r>
  </w:p>
  <w:p w:rsidR="006A71C9" w:rsidRDefault="006A71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B2F6B"/>
    <w:multiLevelType w:val="hybridMultilevel"/>
    <w:tmpl w:val="A790D1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4A4"/>
    <w:rsid w:val="000B5C7E"/>
    <w:rsid w:val="00215808"/>
    <w:rsid w:val="003A051F"/>
    <w:rsid w:val="006827E7"/>
    <w:rsid w:val="006A71C9"/>
    <w:rsid w:val="008C44A4"/>
    <w:rsid w:val="00A67389"/>
    <w:rsid w:val="00D6101A"/>
    <w:rsid w:val="00DD5134"/>
    <w:rsid w:val="00E4619B"/>
    <w:rsid w:val="00E823C7"/>
    <w:rsid w:val="00EB0F83"/>
    <w:rsid w:val="00F15EE0"/>
    <w:rsid w:val="00F8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7E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C44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C44A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C44A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44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7E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C44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C44A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C44A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44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219DFA81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Areas  of Grammar  </vt:lpstr>
    </vt:vector>
  </TitlesOfParts>
  <Company>C2K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Areas  of Grammar</dc:title>
  <dc:creator>C McCann</dc:creator>
  <cp:lastModifiedBy>C BOYLE</cp:lastModifiedBy>
  <cp:revision>2</cp:revision>
  <dcterms:created xsi:type="dcterms:W3CDTF">2014-10-02T07:58:00Z</dcterms:created>
  <dcterms:modified xsi:type="dcterms:W3CDTF">2014-10-02T07:58:00Z</dcterms:modified>
</cp:coreProperties>
</file>