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C44A4" w:rsidTr="008C44A4">
        <w:tc>
          <w:tcPr>
            <w:tcW w:w="9242" w:type="dxa"/>
          </w:tcPr>
          <w:p w:rsidR="008C44A4" w:rsidRPr="008C44A4" w:rsidRDefault="008C44A4">
            <w:pPr>
              <w:rPr>
                <w:rFonts w:ascii="Comic Sans MS" w:hAnsi="Comic Sans MS"/>
                <w:sz w:val="28"/>
                <w:szCs w:val="28"/>
              </w:rPr>
            </w:pPr>
            <w:r w:rsidRPr="008C44A4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8C44A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8C44A4" w:rsidTr="008C44A4">
        <w:tc>
          <w:tcPr>
            <w:tcW w:w="9242" w:type="dxa"/>
          </w:tcPr>
          <w:p w:rsidR="008C44A4" w:rsidRDefault="008C44A4"/>
          <w:p w:rsidR="008C44A4" w:rsidRPr="00033908" w:rsidRDefault="00C67917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By P7 all areas of grammar have been covered and a revision of the different areas will be taught.</w:t>
            </w:r>
          </w:p>
        </w:tc>
      </w:tr>
    </w:tbl>
    <w:p w:rsidR="00E823C7" w:rsidRDefault="00E823C7"/>
    <w:sectPr w:rsidR="00E823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4A4" w:rsidRDefault="008C44A4" w:rsidP="008C44A4">
      <w:pPr>
        <w:spacing w:after="0" w:line="240" w:lineRule="auto"/>
      </w:pPr>
      <w:r>
        <w:separator/>
      </w:r>
    </w:p>
  </w:endnote>
  <w:end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4A4" w:rsidRDefault="008C44A4" w:rsidP="008C44A4">
      <w:pPr>
        <w:spacing w:after="0" w:line="240" w:lineRule="auto"/>
      </w:pPr>
      <w:r>
        <w:separator/>
      </w:r>
    </w:p>
  </w:footnote>
  <w:foot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A4" w:rsidRPr="008C44A4" w:rsidRDefault="008C44A4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 w:rsidR="00F030B6">
      <w:rPr>
        <w:rFonts w:ascii="Comic Sans MS" w:hAnsi="Comic Sans MS"/>
      </w:rPr>
      <w:t xml:space="preserve"> P.7</w:t>
    </w:r>
  </w:p>
  <w:p w:rsidR="008C44A4" w:rsidRDefault="008C44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815AF"/>
    <w:multiLevelType w:val="hybridMultilevel"/>
    <w:tmpl w:val="027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A4"/>
    <w:rsid w:val="00033908"/>
    <w:rsid w:val="00085520"/>
    <w:rsid w:val="003A051F"/>
    <w:rsid w:val="006511C3"/>
    <w:rsid w:val="008C44A4"/>
    <w:rsid w:val="00A67389"/>
    <w:rsid w:val="00C67917"/>
    <w:rsid w:val="00DD5134"/>
    <w:rsid w:val="00E4619B"/>
    <w:rsid w:val="00E823C7"/>
    <w:rsid w:val="00F030B6"/>
    <w:rsid w:val="00F5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3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17F81135</Template>
  <TotalTime>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BOYLE</cp:lastModifiedBy>
  <cp:revision>2</cp:revision>
  <dcterms:created xsi:type="dcterms:W3CDTF">2015-03-12T15:10:00Z</dcterms:created>
  <dcterms:modified xsi:type="dcterms:W3CDTF">2015-03-12T15:10:00Z</dcterms:modified>
</cp:coreProperties>
</file>