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C44A4" w:rsidTr="008C44A4">
        <w:tc>
          <w:tcPr>
            <w:tcW w:w="9242" w:type="dxa"/>
          </w:tcPr>
          <w:p w:rsidR="008C44A4" w:rsidRPr="008C44A4" w:rsidRDefault="008C44A4">
            <w:pPr>
              <w:rPr>
                <w:rFonts w:ascii="Comic Sans MS" w:hAnsi="Comic Sans MS"/>
                <w:sz w:val="28"/>
                <w:szCs w:val="28"/>
              </w:rPr>
            </w:pPr>
            <w:r w:rsidRPr="008C44A4">
              <w:rPr>
                <w:rFonts w:ascii="Comic Sans MS" w:hAnsi="Comic Sans MS"/>
                <w:sz w:val="28"/>
                <w:szCs w:val="28"/>
                <w:highlight w:val="green"/>
              </w:rPr>
              <w:t>Areas  of Grammar</w:t>
            </w:r>
            <w:r w:rsidRPr="008C44A4"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</w:tr>
      <w:tr w:rsidR="008C44A4" w:rsidTr="008C44A4">
        <w:tc>
          <w:tcPr>
            <w:tcW w:w="9242" w:type="dxa"/>
          </w:tcPr>
          <w:p w:rsidR="008C44A4" w:rsidRDefault="008C44A4"/>
          <w:p w:rsidR="008C44A4" w:rsidRDefault="00752E1B" w:rsidP="00752E1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752E1B">
              <w:rPr>
                <w:rFonts w:ascii="Comic Sans MS" w:hAnsi="Comic Sans MS"/>
                <w:sz w:val="24"/>
                <w:szCs w:val="24"/>
              </w:rPr>
              <w:t>Develop phonological awareness.</w:t>
            </w:r>
          </w:p>
          <w:p w:rsidR="00752E1B" w:rsidRDefault="00752E1B" w:rsidP="00752E1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Develop an awareness of sounds and syllables in words.</w:t>
            </w:r>
          </w:p>
          <w:p w:rsidR="00752E1B" w:rsidRDefault="00752E1B" w:rsidP="00752E1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Become familiar with the order of the names of the letters of the alphabet.</w:t>
            </w:r>
          </w:p>
          <w:p w:rsidR="00752E1B" w:rsidRDefault="00752E1B" w:rsidP="00752E1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Develop the concepts of print, letter, word, sentence…</w:t>
            </w:r>
          </w:p>
          <w:p w:rsidR="00752E1B" w:rsidRDefault="00752E1B" w:rsidP="00752E1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Develop emergent writing.</w:t>
            </w:r>
          </w:p>
          <w:p w:rsidR="00752E1B" w:rsidRDefault="00752E1B" w:rsidP="00752E1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sound/ symbol correspondence to begin to write.</w:t>
            </w:r>
          </w:p>
          <w:p w:rsidR="00752E1B" w:rsidRDefault="00752E1B" w:rsidP="00752E1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 to demarcate sentences.</w:t>
            </w:r>
          </w:p>
          <w:p w:rsidR="00752E1B" w:rsidRDefault="00752E1B" w:rsidP="00752E1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Form correctly lower case letters and show control over size and spacing.</w:t>
            </w:r>
          </w:p>
          <w:p w:rsidR="00752E1B" w:rsidRPr="00752E1B" w:rsidRDefault="00E1440D" w:rsidP="00752E1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SET ONE SPEED SOUNDS.</w:t>
            </w:r>
            <w:bookmarkStart w:id="0" w:name="_GoBack"/>
            <w:bookmarkEnd w:id="0"/>
          </w:p>
        </w:tc>
      </w:tr>
    </w:tbl>
    <w:p w:rsidR="00E823C7" w:rsidRDefault="00E823C7"/>
    <w:sectPr w:rsidR="00E823C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4A4" w:rsidRDefault="008C44A4" w:rsidP="008C44A4">
      <w:pPr>
        <w:spacing w:after="0" w:line="240" w:lineRule="auto"/>
      </w:pPr>
      <w:r>
        <w:separator/>
      </w:r>
    </w:p>
  </w:endnote>
  <w:endnote w:type="continuationSeparator" w:id="0">
    <w:p w:rsidR="008C44A4" w:rsidRDefault="008C44A4" w:rsidP="008C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4A4" w:rsidRDefault="008C44A4" w:rsidP="008C44A4">
      <w:pPr>
        <w:spacing w:after="0" w:line="240" w:lineRule="auto"/>
      </w:pPr>
      <w:r>
        <w:separator/>
      </w:r>
    </w:p>
  </w:footnote>
  <w:footnote w:type="continuationSeparator" w:id="0">
    <w:p w:rsidR="008C44A4" w:rsidRDefault="008C44A4" w:rsidP="008C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4A4" w:rsidRPr="008C44A4" w:rsidRDefault="008C44A4">
    <w:pPr>
      <w:pStyle w:val="Header"/>
      <w:rPr>
        <w:rFonts w:ascii="Comic Sans MS" w:hAnsi="Comic Sans MS"/>
      </w:rPr>
    </w:pPr>
    <w:r w:rsidRPr="008C44A4">
      <w:rPr>
        <w:rFonts w:ascii="Comic Sans MS" w:hAnsi="Comic Sans MS"/>
      </w:rPr>
      <w:t>Literacy Grammar Overview</w:t>
    </w:r>
    <w:r>
      <w:rPr>
        <w:rFonts w:ascii="Comic Sans MS" w:hAnsi="Comic Sans MS"/>
      </w:rPr>
      <w:t xml:space="preserve"> P.1</w:t>
    </w:r>
  </w:p>
  <w:p w:rsidR="008C44A4" w:rsidRDefault="008C44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33248"/>
    <w:multiLevelType w:val="hybridMultilevel"/>
    <w:tmpl w:val="5A3C1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4A4"/>
    <w:rsid w:val="00752E1B"/>
    <w:rsid w:val="008C44A4"/>
    <w:rsid w:val="00E1440D"/>
    <w:rsid w:val="00E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2E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2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AC68D9AF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C OKane</cp:lastModifiedBy>
  <cp:revision>3</cp:revision>
  <dcterms:created xsi:type="dcterms:W3CDTF">2014-09-30T14:20:00Z</dcterms:created>
  <dcterms:modified xsi:type="dcterms:W3CDTF">2014-09-30T14:20:00Z</dcterms:modified>
</cp:coreProperties>
</file>